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31D3" w:rsidRDefault="00ED5C86" w:rsidP="00AA31D3">
      <w:pPr>
        <w:pStyle w:val="Heading1"/>
        <w:rPr>
          <w:rFonts w:eastAsia="Calibri"/>
          <w:noProof/>
          <w:lang w:val="en-AU" w:eastAsia="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4" type="#_x0000_t75" alt="&quot; &quot;" style="position:absolute;margin-left:-76.95pt;margin-top:-85.05pt;width:21.75pt;height:582pt;z-index:251657216">
            <v:imagedata r:id="rId12" o:title="cleat2"/>
            <w10:wrap type="square"/>
          </v:shape>
        </w:pict>
      </w:r>
      <w:r w:rsidR="00455948">
        <w:t>Paddington Terraces</w:t>
      </w:r>
      <w:r w:rsidR="003E55A5" w:rsidRPr="003E55A5">
        <w:t xml:space="preserve"> Village Precinct Grant Project –</w:t>
      </w:r>
      <w:r w:rsidR="003E55A5">
        <w:t xml:space="preserve"> </w:t>
      </w:r>
      <w:r w:rsidR="009F30EA">
        <w:rPr>
          <w:rFonts w:eastAsia="Calibri"/>
          <w:noProof/>
          <w:lang w:val="en-AU" w:eastAsia="en-US"/>
        </w:rPr>
        <w:t>Investigation Area</w:t>
      </w:r>
    </w:p>
    <w:p w:rsidR="009F0BC3" w:rsidRPr="006F5192" w:rsidRDefault="009F0BC3" w:rsidP="006F5192"/>
    <w:p w:rsidR="000B09A4" w:rsidRDefault="00ED5C86" w:rsidP="006F5192">
      <w:bookmarkStart w:id="0" w:name="_GoBack"/>
      <w:r>
        <w:rPr>
          <w:noProof/>
        </w:rPr>
        <w:pict>
          <v:shape id="_x0000_s1215" type="#_x0000_t75" alt="This is a graphic of the investigation area for the Paddington Terraces Precinct Grant Project. &#10;The red dashed border indicates the Village Precinct Grant Project’s investigation area for this project and extends along Given and Latrobe Terraces from Castlemaine Street, adjacent Lang Park, to Collingwood Street at Trammies Corner.&#10;" style="position:absolute;margin-left:33pt;margin-top:9pt;width:633.75pt;height:369.4pt;z-index:251659264;mso-position-horizontal-relative:text;mso-position-vertical-relative:text">
            <v:imagedata r:id="rId13" o:title="01596_DBNE_VPP_Paddington_A1_FA"/>
          </v:shape>
        </w:pict>
      </w:r>
      <w:bookmarkEnd w:id="0"/>
    </w:p>
    <w:p w:rsidR="000B09A4" w:rsidRDefault="000B09A4" w:rsidP="006F5192"/>
    <w:p w:rsidR="000B09A4" w:rsidRDefault="000B09A4" w:rsidP="006F5192"/>
    <w:p w:rsidR="000D3222" w:rsidRDefault="000D3222"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0B09A4" w:rsidRDefault="000B09A4" w:rsidP="006F5192"/>
    <w:p w:rsidR="009C2B66" w:rsidRDefault="009C2B66" w:rsidP="006F5192"/>
    <w:p w:rsidR="003E55A5" w:rsidRDefault="003E55A5" w:rsidP="006F5192"/>
    <w:p w:rsidR="000B09A4" w:rsidRPr="006F5192" w:rsidRDefault="000B09A4" w:rsidP="006F5192">
      <w:r>
        <w:t>For more information visit brisbane.qld.gov.au and search ‘Village Precinct Projects’ or call Brisbane City Council on 3403 8888.</w:t>
      </w:r>
    </w:p>
    <w:sectPr w:rsidR="000B09A4" w:rsidRPr="006F5192" w:rsidSect="000B09A4">
      <w:footerReference w:type="default" r:id="rId14"/>
      <w:footerReference w:type="first" r:id="rId15"/>
      <w:pgSz w:w="16840" w:h="11907" w:orient="landscape" w:code="9"/>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12E1" w:rsidRDefault="000312E1">
      <w:r>
        <w:separator/>
      </w:r>
    </w:p>
  </w:endnote>
  <w:endnote w:type="continuationSeparator" w:id="0">
    <w:p w:rsidR="000312E1" w:rsidRDefault="0003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57C" w:rsidRPr="0054443F" w:rsidRDefault="008E457C">
    <w:pPr>
      <w:pStyle w:val="Footer"/>
      <w:rPr>
        <w:lang w:val="en-AU"/>
      </w:rPr>
    </w:pPr>
    <w:r>
      <w:rPr>
        <w:lang w:val="en-AU"/>
      </w:rPr>
      <w:tab/>
    </w:r>
    <w:r>
      <w:rPr>
        <w:lang w:val="en-AU"/>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457C" w:rsidRDefault="00ED5C86">
    <w:pPr>
      <w:pStyle w:val="Footer"/>
    </w:pPr>
    <w:r>
      <w:rPr>
        <w:noProof/>
        <w:lang w:val="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alt="&quot; &quot;" style="position:absolute;margin-left:637.8pt;margin-top:-33.55pt;width:129.9pt;height:70.8pt;z-index:-251658752">
          <v:imagedata r:id="rId1" o:title="Council_Right_Colour_300_15mm"/>
          <o:lock v:ext="edit" aspectratio="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12E1" w:rsidRDefault="000312E1">
      <w:r>
        <w:separator/>
      </w:r>
    </w:p>
  </w:footnote>
  <w:footnote w:type="continuationSeparator" w:id="0">
    <w:p w:rsidR="000312E1" w:rsidRDefault="000312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1F307E"/>
    <w:multiLevelType w:val="hybridMultilevel"/>
    <w:tmpl w:val="DC507D82"/>
    <w:lvl w:ilvl="0" w:tplc="6E5A1472">
      <w:start w:val="1"/>
      <w:numFmt w:val="bullet"/>
      <w:pStyle w:val="Boxtex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625F4B"/>
    <w:multiLevelType w:val="hybridMultilevel"/>
    <w:tmpl w:val="2A265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50B16EC"/>
    <w:multiLevelType w:val="hybridMultilevel"/>
    <w:tmpl w:val="33D84DB4"/>
    <w:lvl w:ilvl="0" w:tplc="D6146A30">
      <w:start w:val="1"/>
      <w:numFmt w:val="decimal"/>
      <w:lvlText w:val="%1."/>
      <w:lvlJc w:val="left"/>
      <w:pPr>
        <w:ind w:left="720" w:hanging="360"/>
      </w:pPr>
      <w:rPr>
        <w:rFonts w:eastAsia="Times New Roman"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108"/>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3222"/>
    <w:rsid w:val="000312E1"/>
    <w:rsid w:val="00072BE7"/>
    <w:rsid w:val="000B09A4"/>
    <w:rsid w:val="000D3222"/>
    <w:rsid w:val="00225A30"/>
    <w:rsid w:val="003204CA"/>
    <w:rsid w:val="003800EB"/>
    <w:rsid w:val="003E55A5"/>
    <w:rsid w:val="00437F4E"/>
    <w:rsid w:val="00455948"/>
    <w:rsid w:val="004966B5"/>
    <w:rsid w:val="004E7D20"/>
    <w:rsid w:val="00525DE7"/>
    <w:rsid w:val="0054443F"/>
    <w:rsid w:val="006F5192"/>
    <w:rsid w:val="0075375C"/>
    <w:rsid w:val="007A4799"/>
    <w:rsid w:val="00863D29"/>
    <w:rsid w:val="00893E5B"/>
    <w:rsid w:val="008E457C"/>
    <w:rsid w:val="0098701F"/>
    <w:rsid w:val="009C2B66"/>
    <w:rsid w:val="009C3224"/>
    <w:rsid w:val="009F0BC3"/>
    <w:rsid w:val="009F30EA"/>
    <w:rsid w:val="00A17398"/>
    <w:rsid w:val="00A200BA"/>
    <w:rsid w:val="00AA31D3"/>
    <w:rsid w:val="00BE438D"/>
    <w:rsid w:val="00ED5C86"/>
    <w:rsid w:val="00F60D6C"/>
    <w:rsid w:val="00F6378D"/>
    <w:rsid w:val="00F63973"/>
    <w:rsid w:val="00F808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8"/>
    <o:shapelayout v:ext="edit">
      <o:idmap v:ext="edit" data="1"/>
    </o:shapelayout>
  </w:shapeDefaults>
  <w:decimalSymbol w:val="."/>
  <w:listSeparator w:val=","/>
  <w15:chartTrackingRefBased/>
  <w15:docId w15:val="{9EFEF471-9A4B-40BA-83A1-EC2B55C38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customStyle="1" w:styleId="Cover1">
    <w:name w:val="Cover1"/>
    <w:basedOn w:val="Normal"/>
    <w:rsid w:val="009F0BC3"/>
    <w:pPr>
      <w:spacing w:after="120" w:line="288" w:lineRule="auto"/>
    </w:pPr>
    <w:rPr>
      <w:rFonts w:ascii="Arial Narrow" w:hAnsi="Arial Narrow"/>
      <w:b/>
      <w:shadow/>
      <w:color w:val="00447B"/>
      <w:spacing w:val="60"/>
      <w:sz w:val="80"/>
      <w:lang w:val="en-AU"/>
    </w:rPr>
  </w:style>
  <w:style w:type="paragraph" w:customStyle="1" w:styleId="Cover2">
    <w:name w:val="Cover2"/>
    <w:basedOn w:val="Cover1"/>
    <w:rsid w:val="009F0BC3"/>
    <w:rPr>
      <w:color w:val="808080"/>
      <w:sz w:val="76"/>
    </w:rPr>
  </w:style>
  <w:style w:type="paragraph" w:styleId="BodyText">
    <w:name w:val="Body Text"/>
    <w:basedOn w:val="Normal"/>
    <w:link w:val="BodyTextChar"/>
    <w:rsid w:val="009F0BC3"/>
    <w:pPr>
      <w:tabs>
        <w:tab w:val="left" w:pos="794"/>
      </w:tabs>
      <w:spacing w:after="120" w:line="288" w:lineRule="auto"/>
    </w:pPr>
    <w:rPr>
      <w:rFonts w:cs="Arial"/>
      <w:iCs/>
      <w:spacing w:val="10"/>
      <w:sz w:val="20"/>
      <w:lang w:val="en-AU"/>
    </w:rPr>
  </w:style>
  <w:style w:type="character" w:customStyle="1" w:styleId="BodyTextChar">
    <w:name w:val="Body Text Char"/>
    <w:link w:val="BodyText"/>
    <w:rsid w:val="009F0BC3"/>
    <w:rPr>
      <w:rFonts w:ascii="Arial" w:hAnsi="Arial" w:cs="Arial"/>
      <w:iCs/>
      <w:spacing w:val="10"/>
    </w:rPr>
  </w:style>
  <w:style w:type="paragraph" w:customStyle="1" w:styleId="Boxtext">
    <w:name w:val="Box text"/>
    <w:basedOn w:val="Normal"/>
    <w:rsid w:val="009F0BC3"/>
    <w:pPr>
      <w:numPr>
        <w:numId w:val="1"/>
      </w:numPr>
      <w:spacing w:after="120" w:line="288" w:lineRule="auto"/>
    </w:pPr>
    <w:rPr>
      <w:lang w:val="en-AU"/>
    </w:rPr>
  </w:style>
  <w:style w:type="paragraph" w:customStyle="1" w:styleId="tableheaders">
    <w:name w:val="table headers"/>
    <w:basedOn w:val="Normal"/>
    <w:rsid w:val="009F0BC3"/>
    <w:pPr>
      <w:spacing w:after="120"/>
    </w:pPr>
    <w:rPr>
      <w:rFonts w:cs="Arial"/>
      <w:b/>
      <w:bCs/>
      <w:color w:val="FFFFFF"/>
      <w:sz w:val="20"/>
      <w:lang w:val="en-AU"/>
    </w:rPr>
  </w:style>
  <w:style w:type="paragraph" w:customStyle="1" w:styleId="tabletext">
    <w:name w:val="table text"/>
    <w:basedOn w:val="Normal"/>
    <w:rsid w:val="009F0BC3"/>
    <w:pPr>
      <w:spacing w:after="120"/>
    </w:pPr>
    <w:rPr>
      <w:rFonts w:cs="Arial"/>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ouncil Document" ma:contentTypeID="0x01010065E7185C8D244F4DAFA0E97C38264371003E3344175DD9C34D94D0BB225CDA9E60" ma:contentTypeVersion="49" ma:contentTypeDescription="A Council Document" ma:contentTypeScope="" ma:versionID="759d243f4935d544a2a784720be57b4e">
  <xsd:schema xmlns:xsd="http://www.w3.org/2001/XMLSchema" xmlns:xs="http://www.w3.org/2001/XMLSchema" xmlns:p="http://schemas.microsoft.com/office/2006/metadata/properties" xmlns:ns1="http://schemas.microsoft.com/sharepoint/v3" xmlns:ns2="285f96fc-6dcd-4ea6-a338-1f856775673a" xmlns:ns3="90ec5452-dbc2-4539-b162-2bdb348a094b" targetNamespace="http://schemas.microsoft.com/office/2006/metadata/properties" ma:root="true" ma:fieldsID="e7d49b4a0202aebf58accb1a4d84a4bc" ns1:_="" ns2:_="" ns3:_="">
    <xsd:import namespace="http://schemas.microsoft.com/sharepoint/v3"/>
    <xsd:import namespace="285f96fc-6dcd-4ea6-a338-1f856775673a"/>
    <xsd:import namespace="90ec5452-dbc2-4539-b162-2bdb348a094b"/>
    <xsd:element name="properties">
      <xsd:complexType>
        <xsd:sequence>
          <xsd:element name="documentManagement">
            <xsd:complexType>
              <xsd:all>
                <xsd:element ref="ns2:TRIMReference" minOccurs="0"/>
                <xsd:element ref="ns2:ContactOfficer" minOccurs="0"/>
                <xsd:element ref="ns1:RoutingEnabled"/>
                <xsd:element ref="ns1:Categorie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6" ma:displayName="Active" ma:description="" ma:internalName="RoutingEnabled" ma:readOnly="false">
      <xsd:simpleType>
        <xsd:restriction base="dms:Boolean"/>
      </xsd:simpleType>
    </xsd:element>
    <xsd:element name="Categories" ma:index="7" nillable="true" ma:displayName="Categories" ma:description=""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f96fc-6dcd-4ea6-a338-1f856775673a" elementFormDefault="qualified">
    <xsd:import namespace="http://schemas.microsoft.com/office/2006/documentManagement/types"/>
    <xsd:import namespace="http://schemas.microsoft.com/office/infopath/2007/PartnerControls"/>
    <xsd:element name="TRIMReference" ma:index="2" nillable="true" ma:displayName="TRIM Reference" ma:internalName="TRIMReference" ma:readOnly="false">
      <xsd:simpleType>
        <xsd:restriction base="dms:Text"/>
      </xsd:simpleType>
    </xsd:element>
    <xsd:element name="ContactOfficer" ma:index="3" nillable="true" ma:displayName="Contact Officer" ma:SearchPeopleOnly="false" ma:SharePointGroup="0" ma:internalName="Contact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ec5452-dbc2-4539-b162-2bdb348a094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IMReference xmlns="285f96fc-6dcd-4ea6-a338-1f856775673a" xsi:nil="true"/>
    <RoutingEnabled xmlns="http://schemas.microsoft.com/sharepoint/v3"/>
    <Categories xmlns="http://schemas.microsoft.com/sharepoint/v3" xsi:nil="true"/>
    <ContactOfficer xmlns="285f96fc-6dcd-4ea6-a338-1f856775673a">
      <UserInfo>
        <DisplayName/>
        <AccountId>700</AccountId>
        <AccountType/>
      </UserInfo>
    </ContactOffice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D83FE-3663-4243-8024-8290A238068B}">
  <ds:schemaRefs>
    <ds:schemaRef ds:uri="http://schemas.microsoft.com/sharepoint/v3/contenttype/forms"/>
  </ds:schemaRefs>
</ds:datastoreItem>
</file>

<file path=customXml/itemProps2.xml><?xml version="1.0" encoding="utf-8"?>
<ds:datastoreItem xmlns:ds="http://schemas.openxmlformats.org/officeDocument/2006/customXml" ds:itemID="{8E04B1E3-12BB-4135-B46F-B17984ADDF38}">
  <ds:schemaRefs>
    <ds:schemaRef ds:uri="http://schemas.microsoft.com/office/2006/metadata/longProperties"/>
  </ds:schemaRefs>
</ds:datastoreItem>
</file>

<file path=customXml/itemProps3.xml><?xml version="1.0" encoding="utf-8"?>
<ds:datastoreItem xmlns:ds="http://schemas.openxmlformats.org/officeDocument/2006/customXml" ds:itemID="{3B1AC22E-B525-43E2-A7CB-06D06CF8B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5f96fc-6dcd-4ea6-a338-1f856775673a"/>
    <ds:schemaRef ds:uri="90ec5452-dbc2-4539-b162-2bdb348a0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82D49-C36F-41B9-A0C3-19EE00D1B089}">
  <ds:schemaRefs>
    <ds:schemaRef ds:uri="http://purl.org/dc/dcmitype/"/>
    <ds:schemaRef ds:uri="http://schemas.microsoft.com/office/2006/documentManagement/types"/>
    <ds:schemaRef ds:uri="285f96fc-6dcd-4ea6-a338-1f856775673a"/>
    <ds:schemaRef ds:uri="http://www.w3.org/XML/1998/namespace"/>
    <ds:schemaRef ds:uri="http://purl.org/dc/terms/"/>
    <ds:schemaRef ds:uri="90ec5452-dbc2-4539-b162-2bdb348a094b"/>
    <ds:schemaRef ds:uri="http://schemas.openxmlformats.org/package/2006/metadata/core-properties"/>
    <ds:schemaRef ds:uri="http://schemas.microsoft.com/office/infopath/2007/PartnerControls"/>
    <ds:schemaRef ds:uri="http://schemas.microsoft.com/sharepoint/v3"/>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CB491A7B-C9A9-46C1-895E-E93A88D5C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SES LETTERhead.dot</Template>
  <TotalTime>3</TotalTime>
  <Pages>1</Pages>
  <Words>35</Words>
  <Characters>203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Brisbane City Council</vt:lpstr>
    </vt:vector>
  </TitlesOfParts>
  <Company>Brisbane City Council</Company>
  <LinksUpToDate>false</LinksUpToDate>
  <CharactersWithSpaces>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City Council</dc:title>
  <dc:subject/>
  <dc:creator>Kirsten de Hesse</dc:creator>
  <cp:keywords/>
  <cp:lastModifiedBy>Geoff.b Kerr</cp:lastModifiedBy>
  <cp:revision>3</cp:revision>
  <cp:lastPrinted>1999-07-02T00:28:00Z</cp:lastPrinted>
  <dcterms:created xsi:type="dcterms:W3CDTF">2019-11-22T03:39:00Z</dcterms:created>
  <dcterms:modified xsi:type="dcterms:W3CDTF">2019-11-22T06:02:00Z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Officer">
    <vt:lpwstr>Rosie Shelley</vt:lpwstr>
  </property>
  <property fmtid="{D5CDD505-2E9C-101B-9397-08002B2CF9AE}" pid="3" name="display_urn:schemas-microsoft-com:office:office#Editor">
    <vt:lpwstr>Candice Olive</vt:lpwstr>
  </property>
  <property fmtid="{D5CDD505-2E9C-101B-9397-08002B2CF9AE}" pid="4" name="TemplateType">
    <vt:lpwstr/>
  </property>
  <property fmtid="{D5CDD505-2E9C-101B-9397-08002B2CF9AE}" pid="5" name="ReportStatus">
    <vt:lpwstr/>
  </property>
  <property fmtid="{D5CDD505-2E9C-101B-9397-08002B2CF9AE}" pid="6" name="ReportOwner">
    <vt:lpwstr/>
  </property>
  <property fmtid="{D5CDD505-2E9C-101B-9397-08002B2CF9AE}" pid="7" name="ParentId">
    <vt:lpwstr/>
  </property>
  <property fmtid="{D5CDD505-2E9C-101B-9397-08002B2CF9AE}" pid="8" name="PublishingStartDate">
    <vt:lpwstr/>
  </property>
  <property fmtid="{D5CDD505-2E9C-101B-9397-08002B2CF9AE}" pid="9" name="PublishingExpirationDate">
    <vt:lpwstr/>
  </property>
  <property fmtid="{D5CDD505-2E9C-101B-9397-08002B2CF9AE}" pid="10" name="ReviewDate">
    <vt:lpwstr/>
  </property>
  <property fmtid="{D5CDD505-2E9C-101B-9397-08002B2CF9AE}" pid="11" name="LongiTude">
    <vt:lpwstr/>
  </property>
  <property fmtid="{D5CDD505-2E9C-101B-9397-08002B2CF9AE}" pid="12" name="display_urn:schemas-microsoft-com:office:office#Author">
    <vt:lpwstr>Rosie Shelley</vt:lpwstr>
  </property>
  <property fmtid="{D5CDD505-2E9C-101B-9397-08002B2CF9AE}" pid="13" name="ReportCategory">
    <vt:lpwstr/>
  </property>
  <property fmtid="{D5CDD505-2E9C-101B-9397-08002B2CF9AE}" pid="14" name="Latitude">
    <vt:lpwstr/>
  </property>
  <property fmtid="{D5CDD505-2E9C-101B-9397-08002B2CF9AE}" pid="15" name="ReportDescription">
    <vt:lpwstr/>
  </property>
</Properties>
</file>